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81A40" w14:textId="77777777" w:rsidR="00223AF2" w:rsidRPr="00D87100" w:rsidRDefault="00223AF2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35"/>
        <w:gridCol w:w="720"/>
        <w:gridCol w:w="1085"/>
        <w:gridCol w:w="1975"/>
        <w:gridCol w:w="1975"/>
      </w:tblGrid>
      <w:tr w:rsidR="001350F9" w:rsidRPr="00D87100" w14:paraId="1D3D04A8" w14:textId="77777777" w:rsidTr="006D0A80">
        <w:trPr>
          <w:trHeight w:val="576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26A58D"/>
            <w:vAlign w:val="center"/>
          </w:tcPr>
          <w:p w14:paraId="25A3F00E" w14:textId="77777777" w:rsidR="001350F9" w:rsidRPr="00D87100" w:rsidRDefault="001350F9" w:rsidP="001053F0">
            <w:pPr>
              <w:spacing w:line="276" w:lineRule="auto"/>
              <w:rPr>
                <w:rFonts w:ascii="Century Gothic" w:hAnsi="Century Gothic"/>
                <w:b/>
                <w:bCs/>
                <w:spacing w:val="40"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color w:val="FFFFFF" w:themeColor="background1"/>
                <w:spacing w:val="40"/>
              </w:rPr>
              <w:t>PERSONAL INFORMATION</w:t>
            </w:r>
          </w:p>
        </w:tc>
      </w:tr>
      <w:tr w:rsidR="00772543" w:rsidRPr="00D87100" w14:paraId="2E974C1D" w14:textId="77777777" w:rsidTr="00772543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86404" w14:textId="77777777" w:rsidR="00772543" w:rsidRPr="00D87100" w:rsidRDefault="00772543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1D621" w14:textId="77777777" w:rsidR="00772543" w:rsidRPr="00D87100" w:rsidRDefault="00772543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0804F" w14:textId="77777777" w:rsidR="00772543" w:rsidRPr="00D87100" w:rsidRDefault="00772543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59633B" w:rsidRPr="00D87100" w14:paraId="4BC2ED19" w14:textId="77777777" w:rsidTr="00CA4A1E">
        <w:trPr>
          <w:trHeight w:val="43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FC036" w14:textId="77777777" w:rsidR="0059633B" w:rsidRPr="00D87100" w:rsidRDefault="00B83A2C" w:rsidP="001053F0">
            <w:pPr>
              <w:spacing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Full Name: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DC2FD" w14:textId="77777777" w:rsidR="0059633B" w:rsidRPr="00D87100" w:rsidRDefault="0059633B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48FE" w14:textId="37DE91E3" w:rsidR="0059633B" w:rsidRPr="00D87100" w:rsidRDefault="00B83A2C" w:rsidP="001053F0">
            <w:pPr>
              <w:spacing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Date of Birth</w:t>
            </w:r>
            <w:r w:rsidR="00CA4A1E"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:</w:t>
            </w:r>
          </w:p>
        </w:tc>
      </w:tr>
      <w:tr w:rsidR="00BC20C2" w:rsidRPr="00D87100" w14:paraId="36A02B17" w14:textId="77777777" w:rsidTr="00BC20C2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EB419" w14:textId="77777777" w:rsidR="00BC20C2" w:rsidRPr="00D87100" w:rsidRDefault="00BC20C2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FD8A8" w14:textId="77777777" w:rsidR="00BC20C2" w:rsidRPr="00D87100" w:rsidRDefault="00BC20C2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77A01" w14:textId="77777777" w:rsidR="00BC20C2" w:rsidRPr="00D87100" w:rsidRDefault="00BC20C2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B83A2C" w:rsidRPr="00D87100" w14:paraId="76D33088" w14:textId="77777777" w:rsidTr="006D0A80">
        <w:trPr>
          <w:trHeight w:val="43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9A1EA12" w14:textId="77777777" w:rsidR="00B83A2C" w:rsidRPr="00D87100" w:rsidRDefault="00B83A2C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D90C7" w14:textId="77777777" w:rsidR="00B83A2C" w:rsidRPr="00D87100" w:rsidRDefault="00B83A2C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C7ECC6" w14:textId="77777777" w:rsidR="00B83A2C" w:rsidRPr="00D87100" w:rsidRDefault="00B83A2C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B83A2C" w:rsidRPr="00D87100" w14:paraId="40E1C4D0" w14:textId="77777777" w:rsidTr="00040B17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9D1FC" w14:textId="77777777" w:rsidR="00B83A2C" w:rsidRPr="00D87100" w:rsidRDefault="00B83A2C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7EB2" w14:textId="77777777" w:rsidR="00B83A2C" w:rsidRPr="00D87100" w:rsidRDefault="00B83A2C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E5DD0" w14:textId="77777777" w:rsidR="00B83A2C" w:rsidRPr="00D87100" w:rsidRDefault="00B83A2C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2078A2" w:rsidRPr="00D87100" w14:paraId="4AAD928E" w14:textId="77777777" w:rsidTr="00040B17">
        <w:trPr>
          <w:trHeight w:val="43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827A5" w14:textId="77777777" w:rsidR="002078A2" w:rsidRPr="00D87100" w:rsidRDefault="002078A2" w:rsidP="001053F0">
            <w:pPr>
              <w:spacing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5B4BD" w14:textId="77777777" w:rsidR="002078A2" w:rsidRPr="00D87100" w:rsidRDefault="002078A2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3A1A8" w14:textId="4052AE89" w:rsidR="002078A2" w:rsidRPr="00D87100" w:rsidRDefault="001C60AE" w:rsidP="001053F0">
            <w:pPr>
              <w:spacing w:line="276" w:lineRule="auto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0"/>
                <w:szCs w:val="20"/>
              </w:rPr>
              <w:t>Email Address</w:t>
            </w:r>
          </w:p>
        </w:tc>
      </w:tr>
      <w:tr w:rsidR="00817663" w:rsidRPr="00D87100" w14:paraId="67F4877F" w14:textId="77777777" w:rsidTr="00040B17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3A55" w14:textId="77777777" w:rsidR="00817663" w:rsidRPr="00D87100" w:rsidRDefault="00817663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CC89" w14:textId="77777777" w:rsidR="00817663" w:rsidRPr="00D87100" w:rsidRDefault="00817663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16EC7" w14:textId="77777777" w:rsidR="00817663" w:rsidRPr="00D87100" w:rsidRDefault="00817663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374F3" w14:textId="77777777" w:rsidR="00817663" w:rsidRPr="00D87100" w:rsidRDefault="00817663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A7203" w14:textId="77777777" w:rsidR="00817663" w:rsidRPr="00D87100" w:rsidRDefault="00817663" w:rsidP="001053F0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1028A791" w14:textId="77777777" w:rsidTr="00580865">
        <w:trPr>
          <w:trHeight w:val="43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AFF0BFF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C0EF4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C2E06E" w14:textId="3A817F5B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C60AE" w:rsidRPr="00D87100" w14:paraId="080EB85B" w14:textId="77777777" w:rsidTr="00C62BD6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123B8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40C9A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46A14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674F5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19FDE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2065D32C" w14:textId="77777777" w:rsidTr="006D0A80">
        <w:trPr>
          <w:trHeight w:val="43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7C33115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ECB0B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04BB9" w14:textId="606BEAFE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Phone Number:</w:t>
            </w:r>
          </w:p>
        </w:tc>
      </w:tr>
      <w:tr w:rsidR="001C60AE" w:rsidRPr="00D87100" w14:paraId="76E18DBB" w14:textId="77777777" w:rsidTr="007E4FE5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30617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D88A8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068E0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43D07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625B6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77DCCD80" w14:textId="77777777" w:rsidTr="007E4FE5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270C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ED0E5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0E3B8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433C4800" w14:textId="77777777" w:rsidTr="006D0A80">
        <w:trPr>
          <w:trHeight w:val="432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CC4A886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214CA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6469D1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C60AE" w:rsidRPr="00D87100" w14:paraId="1C0EAC8B" w14:textId="77777777" w:rsidTr="007E4FE5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2F001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E458E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50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F47B5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</w:tbl>
    <w:p w14:paraId="044152E2" w14:textId="77777777" w:rsidR="004C5CC6" w:rsidRPr="00D87100" w:rsidRDefault="004C5CC6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40"/>
        <w:gridCol w:w="180"/>
        <w:gridCol w:w="2250"/>
        <w:gridCol w:w="180"/>
        <w:gridCol w:w="85"/>
        <w:gridCol w:w="720"/>
        <w:gridCol w:w="665"/>
        <w:gridCol w:w="1650"/>
        <w:gridCol w:w="1110"/>
        <w:gridCol w:w="540"/>
        <w:gridCol w:w="1070"/>
      </w:tblGrid>
      <w:tr w:rsidR="002D552F" w:rsidRPr="00D87100" w14:paraId="2272B96F" w14:textId="77777777" w:rsidTr="006D0A80">
        <w:trPr>
          <w:trHeight w:val="576"/>
        </w:trPr>
        <w:tc>
          <w:tcPr>
            <w:tcW w:w="1079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26A58D"/>
            <w:vAlign w:val="center"/>
          </w:tcPr>
          <w:p w14:paraId="59155535" w14:textId="77777777" w:rsidR="002D552F" w:rsidRPr="00D87100" w:rsidRDefault="002D552F" w:rsidP="001053F0">
            <w:pPr>
              <w:spacing w:line="276" w:lineRule="auto"/>
              <w:rPr>
                <w:rFonts w:ascii="Century Gothic" w:hAnsi="Century Gothic"/>
                <w:b/>
                <w:bCs/>
                <w:spacing w:val="40"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color w:val="FFFFFF" w:themeColor="background1"/>
                <w:spacing w:val="40"/>
              </w:rPr>
              <w:t xml:space="preserve">MEMBERSHIP </w:t>
            </w:r>
            <w:r w:rsidR="00985D67" w:rsidRPr="00D87100">
              <w:rPr>
                <w:rFonts w:ascii="Century Gothic" w:hAnsi="Century Gothic"/>
                <w:b/>
                <w:bCs/>
                <w:color w:val="FFFFFF" w:themeColor="background1"/>
                <w:spacing w:val="40"/>
              </w:rPr>
              <w:t>DETAILS</w:t>
            </w:r>
          </w:p>
        </w:tc>
      </w:tr>
      <w:tr w:rsidR="00B72D3C" w:rsidRPr="00D87100" w14:paraId="4E0635F9" w14:textId="77777777" w:rsidTr="00E70727">
        <w:trPr>
          <w:trHeight w:val="20"/>
        </w:trPr>
        <w:tc>
          <w:tcPr>
            <w:tcW w:w="50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08F5F" w14:textId="77777777" w:rsidR="00B72D3C" w:rsidRPr="00D87100" w:rsidRDefault="00B72D3C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0442" w14:textId="77777777" w:rsidR="00B72D3C" w:rsidRPr="00D87100" w:rsidRDefault="00B72D3C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50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51C29" w14:textId="77777777" w:rsidR="00B72D3C" w:rsidRPr="00D87100" w:rsidRDefault="00B72D3C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3E3C7E" w:rsidRPr="00D87100" w14:paraId="064D0789" w14:textId="77777777" w:rsidTr="006D0A80">
        <w:trPr>
          <w:trHeight w:val="504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72E46"/>
            <w:vAlign w:val="center"/>
          </w:tcPr>
          <w:p w14:paraId="5F516C91" w14:textId="77777777" w:rsidR="003E3C7E" w:rsidRPr="00D87100" w:rsidRDefault="003E3C7E" w:rsidP="001053F0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6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172E46"/>
            <w:vAlign w:val="center"/>
          </w:tcPr>
          <w:p w14:paraId="51BEF215" w14:textId="77777777" w:rsidR="003E3C7E" w:rsidRPr="00D87100" w:rsidRDefault="003E3C7E" w:rsidP="001053F0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72E46"/>
            <w:vAlign w:val="center"/>
          </w:tcPr>
          <w:p w14:paraId="2559EFB0" w14:textId="77777777" w:rsidR="003E3C7E" w:rsidRPr="00D87100" w:rsidRDefault="003E3C7E" w:rsidP="001053F0">
            <w:pPr>
              <w:spacing w:line="276" w:lineRule="auto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sz w:val="20"/>
                <w:szCs w:val="20"/>
              </w:rPr>
              <w:t>Fee</w:t>
            </w:r>
          </w:p>
        </w:tc>
      </w:tr>
      <w:tr w:rsidR="00DF0C8E" w:rsidRPr="00D87100" w14:paraId="19C4EA7C" w14:textId="77777777" w:rsidTr="00E70727">
        <w:trPr>
          <w:trHeight w:val="432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6C904" w14:textId="42B48BAB" w:rsidR="00DF0C8E" w:rsidRPr="00D87100" w:rsidRDefault="00DF0C8E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S</w:t>
            </w:r>
            <w:r w:rsidR="001C60AE">
              <w:rPr>
                <w:rFonts w:ascii="Century Gothic" w:hAnsi="Century Gothic"/>
                <w:sz w:val="20"/>
                <w:szCs w:val="20"/>
              </w:rPr>
              <w:t>PORTS</w:t>
            </w:r>
          </w:p>
        </w:tc>
        <w:tc>
          <w:tcPr>
            <w:tcW w:w="66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A8BC5" w14:textId="17F0F677" w:rsidR="00DF0C8E" w:rsidRPr="00D87100" w:rsidRDefault="001C60AE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Includes social benefits plus subsidised sports hire.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1054C" w14:textId="3E98F635" w:rsidR="00DF0C8E" w:rsidRPr="00D87100" w:rsidRDefault="001C60AE" w:rsidP="001053F0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£40</w:t>
            </w:r>
          </w:p>
        </w:tc>
      </w:tr>
      <w:tr w:rsidR="001C60AE" w:rsidRPr="00D87100" w14:paraId="55518E77" w14:textId="77777777" w:rsidTr="00E70727">
        <w:trPr>
          <w:trHeight w:val="432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6187" w14:textId="1BFE38AD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S</w:t>
            </w:r>
            <w:r>
              <w:rPr>
                <w:rFonts w:ascii="Century Gothic" w:hAnsi="Century Gothic"/>
                <w:sz w:val="20"/>
                <w:szCs w:val="20"/>
              </w:rPr>
              <w:t>OCIAL</w:t>
            </w:r>
          </w:p>
        </w:tc>
        <w:tc>
          <w:tcPr>
            <w:tcW w:w="66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E40A6" w14:textId="278E05E9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Discount over the bar, Discount social and club events</w:t>
            </w:r>
            <w:r w:rsidRPr="00D87100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2FA84" w14:textId="32944374" w:rsidR="001C60AE" w:rsidRPr="00D87100" w:rsidRDefault="001C60AE" w:rsidP="001C60AE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£20</w:t>
            </w:r>
          </w:p>
        </w:tc>
      </w:tr>
      <w:tr w:rsidR="001C60AE" w:rsidRPr="00D87100" w14:paraId="2BF603CB" w14:textId="77777777" w:rsidTr="00E70727">
        <w:trPr>
          <w:trHeight w:val="432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5661" w14:textId="5F2632AF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STUDENT</w:t>
            </w:r>
          </w:p>
        </w:tc>
        <w:tc>
          <w:tcPr>
            <w:tcW w:w="66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59757" w14:textId="3126F1EB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U18 and full-time education with same benefits as sports.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B9EC0" w14:textId="047992CE" w:rsidR="001C60AE" w:rsidRPr="00D87100" w:rsidRDefault="001C60AE" w:rsidP="001C60AE">
            <w:pPr>
              <w:spacing w:line="276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£10</w:t>
            </w:r>
          </w:p>
        </w:tc>
      </w:tr>
      <w:tr w:rsidR="001C60AE" w:rsidRPr="00D87100" w14:paraId="07BA6F1F" w14:textId="77777777" w:rsidTr="00E34EA0">
        <w:trPr>
          <w:trHeight w:val="20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46A2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66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7E0E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CAAF" w14:textId="77777777" w:rsidR="001C60AE" w:rsidRPr="00D87100" w:rsidRDefault="001C60AE" w:rsidP="001C60AE">
            <w:pPr>
              <w:spacing w:line="276" w:lineRule="auto"/>
              <w:jc w:val="center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01B192A0" w14:textId="77777777" w:rsidTr="00E34EA0">
        <w:trPr>
          <w:trHeight w:val="432"/>
        </w:trPr>
        <w:tc>
          <w:tcPr>
            <w:tcW w:w="47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5C00C" w14:textId="359D5C48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Please select your membership type:</w:t>
            </w: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5404A" w14:textId="4998160D" w:rsidR="001C60AE" w:rsidRPr="00D87100" w:rsidRDefault="0041134C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2807536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C60AE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C60AE" w:rsidRPr="00D87100">
              <w:rPr>
                <w:rFonts w:ascii="Century Gothic" w:hAnsi="Century Gothic" w:cs="Segoe UI"/>
                <w:sz w:val="20"/>
                <w:szCs w:val="20"/>
              </w:rPr>
              <w:t xml:space="preserve"> S</w:t>
            </w:r>
            <w:r w:rsidR="001C60AE">
              <w:rPr>
                <w:rFonts w:ascii="Century Gothic" w:hAnsi="Century Gothic" w:cs="Segoe UI"/>
                <w:sz w:val="20"/>
                <w:szCs w:val="20"/>
              </w:rPr>
              <w:t>ports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005A3" w14:textId="07B7EFF5" w:rsidR="001C60AE" w:rsidRPr="00D87100" w:rsidRDefault="0041134C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-19146879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C60AE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C60AE" w:rsidRPr="00D87100">
              <w:rPr>
                <w:rFonts w:ascii="Century Gothic" w:hAnsi="Century Gothic" w:cs="Segoe UI"/>
                <w:sz w:val="20"/>
                <w:szCs w:val="20"/>
              </w:rPr>
              <w:t xml:space="preserve"> </w:t>
            </w:r>
            <w:r w:rsidR="001C60AE">
              <w:rPr>
                <w:rFonts w:ascii="Century Gothic" w:hAnsi="Century Gothic" w:cs="Segoe UI"/>
                <w:sz w:val="20"/>
                <w:szCs w:val="20"/>
              </w:rPr>
              <w:t>Social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5253E" w14:textId="22282584" w:rsidR="001C60AE" w:rsidRPr="00D87100" w:rsidRDefault="0041134C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-18711379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C60AE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C60AE" w:rsidRPr="00D87100">
              <w:rPr>
                <w:rFonts w:ascii="Century Gothic" w:hAnsi="Century Gothic" w:cs="Segoe UI"/>
                <w:sz w:val="20"/>
                <w:szCs w:val="20"/>
              </w:rPr>
              <w:t xml:space="preserve"> </w:t>
            </w:r>
            <w:r w:rsidR="001C60AE">
              <w:rPr>
                <w:rFonts w:ascii="Century Gothic" w:hAnsi="Century Gothic" w:cs="Segoe UI"/>
                <w:sz w:val="20"/>
                <w:szCs w:val="20"/>
              </w:rPr>
              <w:t>Student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8BFF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C60AE" w:rsidRPr="00D87100" w14:paraId="030ADFE6" w14:textId="77777777" w:rsidTr="0057049F">
        <w:trPr>
          <w:trHeight w:val="20"/>
        </w:trPr>
        <w:tc>
          <w:tcPr>
            <w:tcW w:w="47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C790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16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EA513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 w:cs="Segoe UI"/>
                <w:sz w:val="8"/>
                <w:szCs w:val="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F9881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 w:cs="Segoe UI"/>
                <w:sz w:val="8"/>
                <w:szCs w:val="8"/>
              </w:rPr>
            </w:pP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5519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 w:cs="Segoe UI"/>
                <w:sz w:val="8"/>
                <w:szCs w:val="8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F5774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7C5C043A" w14:textId="77777777" w:rsidTr="009467F9">
        <w:trPr>
          <w:trHeight w:val="43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C3D9D" w14:textId="1F81FBF5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If Sports or Student Primary Sports club</w:t>
            </w:r>
            <w:r w:rsidRPr="00D87100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149FAE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84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B96B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C60AE" w:rsidRPr="00D87100" w14:paraId="50176889" w14:textId="77777777" w:rsidTr="007D1D8B">
        <w:trPr>
          <w:gridAfter w:val="8"/>
          <w:wAfter w:w="6020" w:type="dxa"/>
          <w:trHeight w:val="20"/>
        </w:trPr>
        <w:tc>
          <w:tcPr>
            <w:tcW w:w="47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2947D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C60AE" w:rsidRPr="00D87100" w14:paraId="54EBE337" w14:textId="77777777" w:rsidTr="007D1D8B">
        <w:trPr>
          <w:gridAfter w:val="7"/>
          <w:wAfter w:w="5840" w:type="dxa"/>
          <w:trHeight w:val="43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2238A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Preferred Start Date: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BEA41D2" w14:textId="77777777" w:rsidR="001C60AE" w:rsidRPr="00D87100" w:rsidRDefault="001C60AE" w:rsidP="001C60AE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11B1469" w14:textId="77777777" w:rsidR="00B72D3C" w:rsidRPr="00D87100" w:rsidRDefault="00B72D3C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35"/>
        <w:gridCol w:w="720"/>
        <w:gridCol w:w="5035"/>
      </w:tblGrid>
      <w:tr w:rsidR="002D552F" w:rsidRPr="00D87100" w14:paraId="2D91B144" w14:textId="77777777" w:rsidTr="006D0A80">
        <w:trPr>
          <w:trHeight w:val="576"/>
        </w:trPr>
        <w:tc>
          <w:tcPr>
            <w:tcW w:w="10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26A58D"/>
            <w:vAlign w:val="center"/>
          </w:tcPr>
          <w:p w14:paraId="6688EA4E" w14:textId="77777777" w:rsidR="002D552F" w:rsidRPr="00D87100" w:rsidRDefault="002D552F" w:rsidP="003D72F7">
            <w:pPr>
              <w:spacing w:line="276" w:lineRule="auto"/>
              <w:rPr>
                <w:rFonts w:ascii="Century Gothic" w:hAnsi="Century Gothic"/>
                <w:b/>
                <w:bCs/>
                <w:spacing w:val="40"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color w:val="FFFFFF" w:themeColor="background1"/>
                <w:spacing w:val="40"/>
              </w:rPr>
              <w:t>ADDITIONAL INSTRUCTIONS</w:t>
            </w:r>
          </w:p>
        </w:tc>
      </w:tr>
      <w:tr w:rsidR="00E34F76" w:rsidRPr="00D87100" w14:paraId="08AE4A18" w14:textId="77777777" w:rsidTr="003D72F7">
        <w:trPr>
          <w:trHeight w:val="20"/>
        </w:trPr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A4C01" w14:textId="77777777" w:rsidR="00E34F76" w:rsidRPr="00D87100" w:rsidRDefault="00E34F76" w:rsidP="003D72F7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9516" w14:textId="77777777" w:rsidR="00E34F76" w:rsidRPr="00D87100" w:rsidRDefault="00E34F76" w:rsidP="003D72F7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E34D8" w14:textId="77777777" w:rsidR="00E34F76" w:rsidRPr="00D87100" w:rsidRDefault="00E34F76" w:rsidP="003D72F7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E34F76" w:rsidRPr="00D87100" w14:paraId="0D7494D7" w14:textId="77777777" w:rsidTr="00DD209E">
        <w:trPr>
          <w:trHeight w:val="1796"/>
        </w:trPr>
        <w:tc>
          <w:tcPr>
            <w:tcW w:w="10790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14:paraId="215D2581" w14:textId="77777777" w:rsidR="00E34F76" w:rsidRPr="00D87100" w:rsidRDefault="00BF64D9" w:rsidP="003D72F7">
            <w:pPr>
              <w:spacing w:before="120"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Provide any additional information or special requests you may have regarding your membership]"/>
                  </w:textInput>
                </w:ffData>
              </w:fldChar>
            </w:r>
            <w:bookmarkStart w:id="0" w:name="Text1"/>
            <w:r w:rsidRPr="00D87100">
              <w:rPr>
                <w:rFonts w:ascii="Century Gothic" w:hAnsi="Century Gothic"/>
                <w:sz w:val="20"/>
                <w:szCs w:val="20"/>
                <w:highlight w:val="lightGray"/>
              </w:rPr>
              <w:instrText xml:space="preserve"> FORMTEXT </w:instrText>
            </w:r>
            <w:r w:rsidRPr="00D87100">
              <w:rPr>
                <w:rFonts w:ascii="Century Gothic" w:hAnsi="Century Gothic"/>
                <w:sz w:val="20"/>
                <w:szCs w:val="20"/>
                <w:highlight w:val="lightGray"/>
              </w:rPr>
            </w:r>
            <w:r w:rsidRPr="00D87100">
              <w:rPr>
                <w:rFonts w:ascii="Century Gothic" w:hAnsi="Century Gothic"/>
                <w:sz w:val="20"/>
                <w:szCs w:val="20"/>
                <w:highlight w:val="lightGray"/>
              </w:rPr>
              <w:fldChar w:fldCharType="separate"/>
            </w:r>
            <w:r w:rsidRPr="00D87100">
              <w:rPr>
                <w:rFonts w:ascii="Century Gothic" w:hAnsi="Century Gothic"/>
                <w:noProof/>
                <w:sz w:val="20"/>
                <w:szCs w:val="20"/>
                <w:highlight w:val="lightGray"/>
              </w:rPr>
              <w:t>[Provide any additional information or special requests you may have regarding your membership]</w:t>
            </w:r>
            <w:r w:rsidRPr="00D87100">
              <w:rPr>
                <w:rFonts w:ascii="Century Gothic" w:hAnsi="Century Gothic"/>
                <w:sz w:val="20"/>
                <w:szCs w:val="20"/>
                <w:highlight w:val="lightGray"/>
              </w:rPr>
              <w:fldChar w:fldCharType="end"/>
            </w:r>
            <w:bookmarkEnd w:id="0"/>
          </w:p>
        </w:tc>
      </w:tr>
    </w:tbl>
    <w:p w14:paraId="4C7EC0D0" w14:textId="77777777" w:rsidR="00E34F76" w:rsidRDefault="00E34F76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p w14:paraId="0F09D903" w14:textId="77777777" w:rsidR="00DD209E" w:rsidRDefault="00DD209E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p w14:paraId="7FCE90C8" w14:textId="77777777" w:rsidR="001C60AE" w:rsidRDefault="001C60AE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p w14:paraId="21AC0D9B" w14:textId="77777777" w:rsidR="001C60AE" w:rsidRPr="00D87100" w:rsidRDefault="001C60AE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96"/>
        <w:gridCol w:w="1439"/>
        <w:gridCol w:w="720"/>
        <w:gridCol w:w="1438"/>
        <w:gridCol w:w="3597"/>
      </w:tblGrid>
      <w:tr w:rsidR="002D552F" w:rsidRPr="00D87100" w14:paraId="695B8CB6" w14:textId="77777777" w:rsidTr="006D0A80">
        <w:trPr>
          <w:trHeight w:val="576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26A58D"/>
            <w:vAlign w:val="center"/>
          </w:tcPr>
          <w:p w14:paraId="35B7DB0F" w14:textId="77777777" w:rsidR="002D552F" w:rsidRPr="00D87100" w:rsidRDefault="002D552F" w:rsidP="001053F0">
            <w:pPr>
              <w:spacing w:line="276" w:lineRule="auto"/>
              <w:rPr>
                <w:rFonts w:ascii="Century Gothic" w:hAnsi="Century Gothic"/>
                <w:b/>
                <w:bCs/>
                <w:spacing w:val="40"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color w:val="FFFFFF" w:themeColor="background1"/>
                <w:spacing w:val="40"/>
              </w:rPr>
              <w:t>AGREEMENT</w:t>
            </w:r>
          </w:p>
        </w:tc>
      </w:tr>
      <w:tr w:rsidR="00305012" w:rsidRPr="00D87100" w14:paraId="1BEBC132" w14:textId="77777777" w:rsidTr="003D72F7">
        <w:trPr>
          <w:trHeight w:val="20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22025" w14:textId="77777777" w:rsidR="00305012" w:rsidRPr="00D87100" w:rsidRDefault="00305012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81936" w14:textId="77777777" w:rsidR="00305012" w:rsidRPr="00D87100" w:rsidRDefault="00305012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C0A80" w14:textId="77777777" w:rsidR="00305012" w:rsidRPr="00D87100" w:rsidRDefault="00305012" w:rsidP="001053F0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C46D34" w:rsidRPr="00D87100" w14:paraId="6A6CAED5" w14:textId="77777777" w:rsidTr="00C46D34">
        <w:trPr>
          <w:trHeight w:val="432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F55D5" w14:textId="77777777" w:rsidR="00C46D34" w:rsidRPr="00D87100" w:rsidRDefault="0041134C" w:rsidP="001053F0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175593455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370FCC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70FCC" w:rsidRPr="00D87100">
              <w:rPr>
                <w:rFonts w:ascii="Century Gothic" w:hAnsi="Century Gothic" w:cs="Segoe UI"/>
                <w:sz w:val="20"/>
                <w:szCs w:val="20"/>
              </w:rPr>
              <w:t xml:space="preserve"> </w:t>
            </w:r>
            <w:r w:rsidR="00370FCC" w:rsidRPr="00D87100">
              <w:rPr>
                <w:rFonts w:ascii="Century Gothic" w:hAnsi="Century Gothic"/>
                <w:sz w:val="20"/>
                <w:szCs w:val="20"/>
              </w:rPr>
              <w:t>I certify that the information provided in this application is true and complete to the best of my knowledge.</w:t>
            </w:r>
          </w:p>
        </w:tc>
      </w:tr>
      <w:tr w:rsidR="00B26EA7" w:rsidRPr="00D87100" w14:paraId="4143F845" w14:textId="77777777" w:rsidTr="008F6344">
        <w:trPr>
          <w:trHeight w:val="432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1524" w14:textId="5BEE3BB1" w:rsidR="00B26EA7" w:rsidRPr="00D87100" w:rsidRDefault="0041134C" w:rsidP="00604F46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108040680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053F0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53F0" w:rsidRPr="00D87100">
              <w:rPr>
                <w:rFonts w:ascii="Century Gothic" w:hAnsi="Century Gothic" w:cs="Segoe UI"/>
                <w:sz w:val="20"/>
                <w:szCs w:val="20"/>
              </w:rPr>
              <w:t xml:space="preserve"> </w:t>
            </w:r>
            <w:r w:rsidR="00BD584F" w:rsidRPr="00D87100">
              <w:rPr>
                <w:rFonts w:ascii="Century Gothic" w:hAnsi="Century Gothic"/>
                <w:sz w:val="20"/>
                <w:szCs w:val="20"/>
              </w:rPr>
              <w:t>I agree to abide by the rules and regulations of the organi</w:t>
            </w:r>
            <w:r w:rsidR="00DD209E">
              <w:rPr>
                <w:rFonts w:ascii="Century Gothic" w:hAnsi="Century Gothic"/>
                <w:sz w:val="20"/>
                <w:szCs w:val="20"/>
              </w:rPr>
              <w:t>s</w:t>
            </w:r>
            <w:r w:rsidR="00BD584F" w:rsidRPr="00D87100">
              <w:rPr>
                <w:rFonts w:ascii="Century Gothic" w:hAnsi="Century Gothic"/>
                <w:sz w:val="20"/>
                <w:szCs w:val="20"/>
              </w:rPr>
              <w:t>ation and understand that failure to do so may result in the termination of my membership.</w:t>
            </w:r>
          </w:p>
        </w:tc>
      </w:tr>
      <w:tr w:rsidR="00BD584F" w:rsidRPr="00D87100" w14:paraId="572949DA" w14:textId="77777777" w:rsidTr="008F6344">
        <w:trPr>
          <w:trHeight w:val="432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84203" w14:textId="77777777" w:rsidR="00BD584F" w:rsidRPr="00D87100" w:rsidRDefault="0041134C" w:rsidP="00604F46">
            <w:pPr>
              <w:spacing w:line="276" w:lineRule="auto"/>
              <w:rPr>
                <w:rFonts w:ascii="Century Gothic" w:hAnsi="Century Gothic" w:cs="Segoe UI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-12856513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D584F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D584F" w:rsidRPr="00D87100">
              <w:rPr>
                <w:rFonts w:ascii="Century Gothic" w:hAnsi="Century Gothic" w:cs="Segoe UI"/>
                <w:sz w:val="20"/>
                <w:szCs w:val="20"/>
              </w:rPr>
              <w:t xml:space="preserve"> </w:t>
            </w:r>
            <w:r w:rsidR="00BD584F" w:rsidRPr="00D87100">
              <w:rPr>
                <w:rFonts w:ascii="Century Gothic" w:hAnsi="Century Gothic"/>
                <w:sz w:val="20"/>
                <w:szCs w:val="20"/>
              </w:rPr>
              <w:t>I understand that membership fees are non-refundable and subject to change.</w:t>
            </w:r>
          </w:p>
        </w:tc>
      </w:tr>
      <w:tr w:rsidR="000D5F6B" w:rsidRPr="00D87100" w14:paraId="46BB13F5" w14:textId="77777777" w:rsidTr="008F6344">
        <w:trPr>
          <w:trHeight w:val="432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547AB" w14:textId="1EB60859" w:rsidR="000D5F6B" w:rsidRDefault="0041134C" w:rsidP="000D5F6B">
            <w:pPr>
              <w:spacing w:line="276" w:lineRule="auto"/>
              <w:rPr>
                <w:rFonts w:ascii="Century Gothic" w:hAnsi="Century Gothic" w:cs="Segoe UI"/>
                <w:sz w:val="20"/>
                <w:szCs w:val="20"/>
              </w:rPr>
            </w:pPr>
            <w:sdt>
              <w:sdtPr>
                <w:rPr>
                  <w:rFonts w:ascii="Century Gothic" w:hAnsi="Century Gothic" w:cs="Segoe UI"/>
                  <w:sz w:val="20"/>
                  <w:szCs w:val="20"/>
                </w:rPr>
                <w:id w:val="-11613885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D5F6B" w:rsidRPr="00D8710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D5F6B" w:rsidRPr="00D87100">
              <w:rPr>
                <w:rFonts w:ascii="Century Gothic" w:hAnsi="Century Gothic" w:cs="Segoe UI"/>
                <w:sz w:val="20"/>
                <w:szCs w:val="20"/>
              </w:rPr>
              <w:t xml:space="preserve"> </w:t>
            </w:r>
            <w:r w:rsidR="000D5F6B" w:rsidRPr="00D87100">
              <w:rPr>
                <w:rFonts w:ascii="Century Gothic" w:hAnsi="Century Gothic"/>
                <w:sz w:val="20"/>
                <w:szCs w:val="20"/>
              </w:rPr>
              <w:t xml:space="preserve">I </w:t>
            </w:r>
            <w:r w:rsidR="000D5F6B">
              <w:rPr>
                <w:rFonts w:ascii="Century Gothic" w:hAnsi="Century Gothic"/>
                <w:sz w:val="20"/>
                <w:szCs w:val="20"/>
              </w:rPr>
              <w:t>wish to opt-in to receive marketing information (newsletters, offers and club updates).</w:t>
            </w:r>
          </w:p>
        </w:tc>
      </w:tr>
      <w:tr w:rsidR="001C60AE" w:rsidRPr="00D87100" w14:paraId="119BE6CF" w14:textId="77777777" w:rsidTr="008F6344">
        <w:trPr>
          <w:trHeight w:val="432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A45FD" w14:textId="61F6D950" w:rsidR="001C60AE" w:rsidRDefault="001C60AE" w:rsidP="000D5F6B">
            <w:pPr>
              <w:spacing w:line="276" w:lineRule="auto"/>
              <w:rPr>
                <w:rFonts w:ascii="Century Gothic" w:hAnsi="Century Gothic" w:cs="Segoe UI"/>
                <w:sz w:val="20"/>
                <w:szCs w:val="20"/>
              </w:rPr>
            </w:pPr>
            <w:r>
              <w:rPr>
                <w:rFonts w:ascii="Century Gothic" w:hAnsi="Century Gothic" w:cs="Segoe UI"/>
                <w:sz w:val="20"/>
                <w:szCs w:val="20"/>
              </w:rPr>
              <w:t>Any information collected will be handled in accordance with our privacy policy, a copy of which can be made available on request.</w:t>
            </w:r>
          </w:p>
        </w:tc>
      </w:tr>
      <w:tr w:rsidR="000D5F6B" w:rsidRPr="00D87100" w14:paraId="1CE7157B" w14:textId="77777777" w:rsidTr="008F6344">
        <w:trPr>
          <w:trHeight w:val="432"/>
        </w:trPr>
        <w:tc>
          <w:tcPr>
            <w:tcW w:w="1079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30516" w14:textId="77777777" w:rsidR="000D5F6B" w:rsidRPr="00D87100" w:rsidRDefault="000D5F6B" w:rsidP="000D5F6B">
            <w:pPr>
              <w:spacing w:line="276" w:lineRule="auto"/>
              <w:rPr>
                <w:rFonts w:ascii="Century Gothic" w:eastAsia="MS Gothic" w:hAnsi="Century Gothic" w:cs="Segoe UI Symbol"/>
                <w:sz w:val="20"/>
                <w:szCs w:val="20"/>
              </w:rPr>
            </w:pPr>
          </w:p>
        </w:tc>
      </w:tr>
      <w:tr w:rsidR="000D5F6B" w:rsidRPr="00D87100" w14:paraId="7A4B9B82" w14:textId="77777777" w:rsidTr="00DD209E">
        <w:trPr>
          <w:trHeight w:val="90"/>
        </w:trPr>
        <w:tc>
          <w:tcPr>
            <w:tcW w:w="35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2FC628" w14:textId="77777777" w:rsidR="000D5F6B" w:rsidRPr="00D87100" w:rsidRDefault="000D5F6B" w:rsidP="000D5F6B">
            <w:pPr>
              <w:spacing w:line="276" w:lineRule="auto"/>
              <w:jc w:val="center"/>
              <w:rPr>
                <w:rFonts w:ascii="Century Gothic" w:eastAsia="MS Gothic" w:hAnsi="Century Gothic" w:cs="Segoe UI Symbol"/>
                <w:sz w:val="20"/>
                <w:szCs w:val="20"/>
              </w:rPr>
            </w:pP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1C866" w14:textId="77777777" w:rsidR="000D5F6B" w:rsidRPr="00D87100" w:rsidRDefault="000D5F6B" w:rsidP="000D5F6B">
            <w:pPr>
              <w:spacing w:line="276" w:lineRule="auto"/>
              <w:jc w:val="center"/>
              <w:rPr>
                <w:rFonts w:ascii="Century Gothic" w:eastAsia="MS Gothic" w:hAnsi="Century Gothic" w:cs="Segoe UI Symbol"/>
                <w:sz w:val="20"/>
                <w:szCs w:val="20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198B2" w14:textId="77777777" w:rsidR="000D5F6B" w:rsidRPr="00D87100" w:rsidRDefault="000D5F6B" w:rsidP="000D5F6B">
            <w:pPr>
              <w:spacing w:line="276" w:lineRule="auto"/>
              <w:jc w:val="center"/>
              <w:rPr>
                <w:rFonts w:ascii="Century Gothic" w:eastAsia="MS Gothic" w:hAnsi="Century Gothic" w:cs="Segoe UI Symbol"/>
                <w:sz w:val="20"/>
                <w:szCs w:val="20"/>
              </w:rPr>
            </w:pPr>
          </w:p>
        </w:tc>
      </w:tr>
      <w:tr w:rsidR="000D5F6B" w:rsidRPr="00D87100" w14:paraId="714E4595" w14:textId="77777777" w:rsidTr="00CE23F8">
        <w:trPr>
          <w:trHeight w:val="432"/>
        </w:trPr>
        <w:tc>
          <w:tcPr>
            <w:tcW w:w="35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9C8EE" w14:textId="77777777" w:rsidR="000D5F6B" w:rsidRPr="00D87100" w:rsidRDefault="000D5F6B" w:rsidP="000D5F6B">
            <w:pPr>
              <w:spacing w:line="276" w:lineRule="auto"/>
              <w:jc w:val="center"/>
              <w:rPr>
                <w:rFonts w:ascii="Century Gothic" w:eastAsia="MS Gothic" w:hAnsi="Century Gothic" w:cs="Segoe UI Symbol"/>
                <w:sz w:val="20"/>
                <w:szCs w:val="20"/>
              </w:rPr>
            </w:pPr>
            <w:r w:rsidRPr="00D87100">
              <w:rPr>
                <w:rFonts w:ascii="Century Gothic" w:eastAsia="MS Gothic" w:hAnsi="Century Gothic" w:cs="Segoe UI Symbol"/>
                <w:sz w:val="20"/>
                <w:szCs w:val="20"/>
              </w:rPr>
              <w:t>Signature</w:t>
            </w:r>
          </w:p>
        </w:tc>
        <w:tc>
          <w:tcPr>
            <w:tcW w:w="35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E324B" w14:textId="77777777" w:rsidR="000D5F6B" w:rsidRPr="00D87100" w:rsidRDefault="000D5F6B" w:rsidP="000D5F6B">
            <w:pPr>
              <w:spacing w:line="276" w:lineRule="auto"/>
              <w:jc w:val="center"/>
              <w:rPr>
                <w:rFonts w:ascii="Century Gothic" w:eastAsia="MS Gothic" w:hAnsi="Century Gothic" w:cs="Segoe UI Symbol"/>
                <w:sz w:val="20"/>
                <w:szCs w:val="20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9C4D4C" w14:textId="77777777" w:rsidR="000D5F6B" w:rsidRPr="00D87100" w:rsidRDefault="000D5F6B" w:rsidP="000D5F6B">
            <w:pPr>
              <w:spacing w:line="276" w:lineRule="auto"/>
              <w:jc w:val="center"/>
              <w:rPr>
                <w:rFonts w:ascii="Century Gothic" w:eastAsia="MS Gothic" w:hAnsi="Century Gothic" w:cs="Segoe UI Symbol"/>
                <w:sz w:val="20"/>
                <w:szCs w:val="20"/>
              </w:rPr>
            </w:pPr>
            <w:r w:rsidRPr="00D87100">
              <w:rPr>
                <w:rFonts w:ascii="Century Gothic" w:eastAsia="MS Gothic" w:hAnsi="Century Gothic" w:cs="Segoe UI Symbol"/>
                <w:sz w:val="20"/>
                <w:szCs w:val="20"/>
              </w:rPr>
              <w:t>Date</w:t>
            </w:r>
          </w:p>
        </w:tc>
      </w:tr>
    </w:tbl>
    <w:p w14:paraId="1573B238" w14:textId="77777777" w:rsidR="00985D67" w:rsidRPr="00D87100" w:rsidRDefault="00985D67" w:rsidP="00172D8F">
      <w:pPr>
        <w:pBdr>
          <w:bottom w:val="single" w:sz="12" w:space="1" w:color="auto"/>
        </w:pBdr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14:paraId="1288C438" w14:textId="68E87011" w:rsidR="00172D8F" w:rsidRPr="00D87100" w:rsidRDefault="00172D8F" w:rsidP="00985D67">
      <w:pPr>
        <w:spacing w:after="120" w:line="276" w:lineRule="auto"/>
        <w:rPr>
          <w:rFonts w:ascii="Century Gothic" w:hAnsi="Century Gothic"/>
          <w:b/>
          <w:bCs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155"/>
        <w:gridCol w:w="720"/>
        <w:gridCol w:w="5035"/>
      </w:tblGrid>
      <w:tr w:rsidR="002D552F" w:rsidRPr="00D87100" w14:paraId="58C80142" w14:textId="77777777" w:rsidTr="006D0A80">
        <w:trPr>
          <w:trHeight w:val="576"/>
        </w:trPr>
        <w:tc>
          <w:tcPr>
            <w:tcW w:w="107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26A58D"/>
            <w:vAlign w:val="center"/>
          </w:tcPr>
          <w:p w14:paraId="23DC62D3" w14:textId="77777777" w:rsidR="002D552F" w:rsidRPr="00D87100" w:rsidRDefault="002D552F" w:rsidP="003D72F7">
            <w:pPr>
              <w:spacing w:line="276" w:lineRule="auto"/>
              <w:rPr>
                <w:rFonts w:ascii="Century Gothic" w:hAnsi="Century Gothic"/>
                <w:b/>
                <w:bCs/>
                <w:spacing w:val="40"/>
                <w:sz w:val="20"/>
                <w:szCs w:val="20"/>
              </w:rPr>
            </w:pPr>
            <w:r w:rsidRPr="00D87100">
              <w:rPr>
                <w:rFonts w:ascii="Century Gothic" w:hAnsi="Century Gothic"/>
                <w:b/>
                <w:bCs/>
                <w:color w:val="FFFFFF" w:themeColor="background1"/>
                <w:spacing w:val="40"/>
              </w:rPr>
              <w:t>OFFICE USE ONLY</w:t>
            </w:r>
          </w:p>
        </w:tc>
      </w:tr>
      <w:tr w:rsidR="00172D8F" w:rsidRPr="00D87100" w14:paraId="055A9ADA" w14:textId="77777777" w:rsidTr="003D72F7">
        <w:trPr>
          <w:trHeight w:val="20"/>
        </w:trPr>
        <w:tc>
          <w:tcPr>
            <w:tcW w:w="5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1B32" w14:textId="77777777" w:rsidR="00172D8F" w:rsidRPr="00D87100" w:rsidRDefault="00172D8F" w:rsidP="003D72F7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0F4F3" w14:textId="77777777" w:rsidR="00172D8F" w:rsidRPr="00D87100" w:rsidRDefault="00172D8F" w:rsidP="003D72F7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  <w:tc>
          <w:tcPr>
            <w:tcW w:w="50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1F96E" w14:textId="77777777" w:rsidR="00172D8F" w:rsidRPr="00D87100" w:rsidRDefault="00172D8F" w:rsidP="003D72F7">
            <w:pPr>
              <w:spacing w:line="276" w:lineRule="auto"/>
              <w:rPr>
                <w:rFonts w:ascii="Century Gothic" w:hAnsi="Century Gothic"/>
                <w:b/>
                <w:bCs/>
                <w:sz w:val="10"/>
                <w:szCs w:val="10"/>
              </w:rPr>
            </w:pPr>
          </w:p>
        </w:tc>
      </w:tr>
      <w:tr w:rsidR="00371B5D" w:rsidRPr="00D87100" w14:paraId="6391D7E8" w14:textId="77777777" w:rsidTr="006D0A80">
        <w:trPr>
          <w:trHeight w:val="4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33EE9" w14:textId="77777777" w:rsidR="00371B5D" w:rsidRPr="00D87100" w:rsidRDefault="00371B5D" w:rsidP="003D72F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Application Received</w:t>
            </w:r>
            <w:r w:rsidR="004400B3" w:rsidRPr="00D87100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1C166CF" w14:textId="77777777" w:rsidR="00371B5D" w:rsidRPr="00D87100" w:rsidRDefault="00371B5D" w:rsidP="00371B5D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2180F" w:rsidRPr="00D87100" w14:paraId="7E6453B0" w14:textId="77777777" w:rsidTr="0052180F">
        <w:trPr>
          <w:trHeight w:val="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4CEC6" w14:textId="77777777" w:rsidR="0052180F" w:rsidRPr="00D87100" w:rsidRDefault="0052180F" w:rsidP="003D72F7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D668F" w14:textId="77777777" w:rsidR="0052180F" w:rsidRPr="00D87100" w:rsidRDefault="0052180F" w:rsidP="00371B5D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371B5D" w:rsidRPr="00D87100" w14:paraId="0253B29D" w14:textId="77777777" w:rsidTr="006D0A80">
        <w:trPr>
          <w:trHeight w:val="4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B7BAC" w14:textId="77777777" w:rsidR="00371B5D" w:rsidRPr="00D87100" w:rsidRDefault="00371B5D" w:rsidP="003D72F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Payment Processed</w:t>
            </w:r>
            <w:r w:rsidR="004400B3" w:rsidRPr="00D87100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F475B1" w14:textId="77777777" w:rsidR="00371B5D" w:rsidRPr="00D87100" w:rsidRDefault="00371B5D" w:rsidP="00371B5D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7782" w:rsidRPr="00D87100" w14:paraId="2A424A64" w14:textId="77777777" w:rsidTr="003E7782">
        <w:trPr>
          <w:trHeight w:val="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7E40F" w14:textId="77777777" w:rsidR="003E7782" w:rsidRPr="00D87100" w:rsidRDefault="003E7782" w:rsidP="003D72F7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080A" w14:textId="77777777" w:rsidR="003E7782" w:rsidRPr="00D87100" w:rsidRDefault="003E7782" w:rsidP="00371B5D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3E7782" w:rsidRPr="00D87100" w14:paraId="17D35318" w14:textId="77777777" w:rsidTr="006D0A80">
        <w:trPr>
          <w:trHeight w:val="4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CA13D" w14:textId="77777777" w:rsidR="003E7782" w:rsidRPr="00D87100" w:rsidRDefault="004400B3" w:rsidP="003D72F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Membership Number: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73282DD" w14:textId="77777777" w:rsidR="003E7782" w:rsidRPr="00D87100" w:rsidRDefault="003E7782" w:rsidP="00371B5D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400B3" w:rsidRPr="00D87100" w14:paraId="48000F71" w14:textId="77777777" w:rsidTr="004400B3">
        <w:trPr>
          <w:trHeight w:val="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78E65" w14:textId="77777777" w:rsidR="004400B3" w:rsidRPr="00D87100" w:rsidRDefault="004400B3" w:rsidP="003D72F7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87E5" w14:textId="77777777" w:rsidR="004400B3" w:rsidRPr="00D87100" w:rsidRDefault="004400B3" w:rsidP="00371B5D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4400B3" w:rsidRPr="00D87100" w14:paraId="2E773155" w14:textId="77777777" w:rsidTr="006D0A80">
        <w:trPr>
          <w:trHeight w:val="43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452E" w14:textId="77777777" w:rsidR="004400B3" w:rsidRPr="00D87100" w:rsidRDefault="00B304CA" w:rsidP="003D72F7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  <w:r w:rsidRPr="00D87100">
              <w:rPr>
                <w:rFonts w:ascii="Century Gothic" w:hAnsi="Century Gothic"/>
                <w:sz w:val="20"/>
                <w:szCs w:val="20"/>
              </w:rPr>
              <w:t>Notes:</w:t>
            </w: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633DB77" w14:textId="77777777" w:rsidR="004400B3" w:rsidRPr="00D87100" w:rsidRDefault="004400B3" w:rsidP="00371B5D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04328B" w:rsidRPr="00D87100" w14:paraId="37283F7B" w14:textId="77777777" w:rsidTr="0004328B">
        <w:trPr>
          <w:trHeight w:val="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C6033" w14:textId="77777777" w:rsidR="0004328B" w:rsidRPr="00D87100" w:rsidRDefault="0004328B" w:rsidP="003D72F7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  <w:tc>
          <w:tcPr>
            <w:tcW w:w="791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34198" w14:textId="77777777" w:rsidR="0004328B" w:rsidRPr="00D87100" w:rsidRDefault="0004328B" w:rsidP="00371B5D">
            <w:pPr>
              <w:spacing w:line="276" w:lineRule="auto"/>
              <w:rPr>
                <w:rFonts w:ascii="Century Gothic" w:hAnsi="Century Gothic"/>
                <w:sz w:val="8"/>
                <w:szCs w:val="8"/>
              </w:rPr>
            </w:pPr>
          </w:p>
        </w:tc>
      </w:tr>
      <w:tr w:rsidR="001F2DC9" w:rsidRPr="00D87100" w14:paraId="21A93593" w14:textId="77777777" w:rsidTr="006D0A80">
        <w:trPr>
          <w:trHeight w:val="432"/>
        </w:trPr>
        <w:tc>
          <w:tcPr>
            <w:tcW w:w="107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E1834AB" w14:textId="77777777" w:rsidR="001F2DC9" w:rsidRPr="00D87100" w:rsidRDefault="001F2DC9" w:rsidP="00371B5D">
            <w:pPr>
              <w:spacing w:line="276" w:lineRule="auto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73791DBE" w14:textId="20C04146" w:rsidR="00493DD8" w:rsidRPr="00D87100" w:rsidRDefault="00493DD8" w:rsidP="001053F0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0876FDF5" w14:textId="0A94D28E" w:rsidR="00C57AE9" w:rsidRPr="00D87100" w:rsidRDefault="00DD209E" w:rsidP="00C57AE9">
      <w:pPr>
        <w:rPr>
          <w:rFonts w:ascii="Century Gothic" w:hAnsi="Century Gothic"/>
          <w:sz w:val="20"/>
          <w:szCs w:val="20"/>
        </w:rPr>
      </w:pPr>
      <w:r w:rsidRPr="00D87100">
        <w:rPr>
          <w:rFonts w:ascii="Century Gothic" w:hAnsi="Century Gothic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22AF0F" wp14:editId="1F871681">
                <wp:simplePos x="0" y="0"/>
                <wp:positionH relativeFrom="column">
                  <wp:posOffset>-110836</wp:posOffset>
                </wp:positionH>
                <wp:positionV relativeFrom="paragraph">
                  <wp:posOffset>125558</wp:posOffset>
                </wp:positionV>
                <wp:extent cx="7038975" cy="1558636"/>
                <wp:effectExtent l="0" t="0" r="9525" b="3810"/>
                <wp:wrapNone/>
                <wp:docPr id="15608660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8975" cy="15586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969A31F" w14:textId="77777777" w:rsidR="00DD209E" w:rsidRPr="00645B82" w:rsidRDefault="00DD209E" w:rsidP="00DD209E">
                            <w:pPr>
                              <w:keepNext/>
                              <w:keepLines/>
                              <w:spacing w:before="240" w:line="259" w:lineRule="auto"/>
                              <w:outlineLvl w:val="0"/>
                              <w:rPr>
                                <w:rFonts w:ascii="Calibri Light" w:eastAsia="Times New Roman" w:hAnsi="Calibri Light" w:cs="Times New Roman"/>
                                <w:color w:val="2F5496"/>
                                <w:kern w:val="2"/>
                                <w:sz w:val="28"/>
                                <w:szCs w:val="28"/>
                                <w:lang w:eastAsia="en-US"/>
                                <w14:ligatures w14:val="standardContextual"/>
                              </w:rPr>
                            </w:pPr>
                            <w:r w:rsidRPr="00645B82">
                              <w:rPr>
                                <w:rFonts w:ascii="Calibri Light" w:eastAsia="Times New Roman" w:hAnsi="Calibri Light" w:cs="Times New Roman"/>
                                <w:color w:val="2F5496"/>
                                <w:kern w:val="2"/>
                                <w:sz w:val="28"/>
                                <w:szCs w:val="28"/>
                                <w:lang w:eastAsia="en-US"/>
                                <w14:ligatures w14:val="standardContextual"/>
                              </w:rPr>
                              <w:t>Expectations on Sports Clubs</w:t>
                            </w:r>
                          </w:p>
                          <w:p w14:paraId="04A3AE89" w14:textId="77777777" w:rsidR="00DD209E" w:rsidRPr="00BF2390" w:rsidRDefault="00DD209E" w:rsidP="00DD209E">
                            <w:pPr>
                              <w:spacing w:after="24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F239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For sports clubs to receive subsidised facility hire, we would expect that all sport club members become members of the CLG (CACSSA in the interim period). Clubs not</w:t>
                            </w:r>
                            <w:r w:rsidRPr="00BF239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F239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wishing to participate in the new membership will be charged the standard, external facility hire charge.</w:t>
                            </w:r>
                          </w:p>
                          <w:p w14:paraId="166B822F" w14:textId="77777777" w:rsidR="00DD209E" w:rsidRDefault="00DD209E" w:rsidP="00DD209E">
                            <w:pPr>
                              <w:spacing w:after="24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BF2390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Each sports club will be responsible for collecting all information and payment from each of their members and forwarding this to the CLG (CACSSA in the interim period).</w:t>
                            </w:r>
                          </w:p>
                          <w:p w14:paraId="5BDBF06A" w14:textId="77777777" w:rsidR="00DD209E" w:rsidRPr="00BF2390" w:rsidRDefault="00DD209E" w:rsidP="00DD209E">
                            <w:pPr>
                              <w:spacing w:after="24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</w:p>
                          <w:p w14:paraId="0EC39EB1" w14:textId="77777777" w:rsidR="00985D67" w:rsidRPr="002A6CF0" w:rsidRDefault="00985D67" w:rsidP="00985D67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22AF0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8.75pt;margin-top:9.9pt;width:554.25pt;height:12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" stroked="f">
                <v:textbox>
                  <w:txbxContent>
                    <w:p w14:paraId="1969A31F" w14:textId="77777777" w:rsidR="00DD209E" w:rsidRPr="00645B82" w:rsidRDefault="00DD209E" w:rsidP="00DD209E">
                      <w:pPr>
                        <w:keepNext/>
                        <w:keepLines/>
                        <w:spacing w:before="240" w:line="259" w:lineRule="auto"/>
                        <w:outlineLvl w:val="0"/>
                        <w:rPr>
                          <w:rFonts w:ascii="Calibri Light" w:eastAsia="Times New Roman" w:hAnsi="Calibri Light" w:cs="Times New Roman"/>
                          <w:color w:val="2F5496"/>
                          <w:kern w:val="2"/>
                          <w:sz w:val="28"/>
                          <w:szCs w:val="28"/>
                          <w:lang w:eastAsia="en-US"/>
                          <w14:ligatures w14:val="standardContextual"/>
                        </w:rPr>
                      </w:pPr>
                      <w:r w:rsidRPr="00645B82">
                        <w:rPr>
                          <w:rFonts w:ascii="Calibri Light" w:eastAsia="Times New Roman" w:hAnsi="Calibri Light" w:cs="Times New Roman"/>
                          <w:color w:val="2F5496"/>
                          <w:kern w:val="2"/>
                          <w:sz w:val="28"/>
                          <w:szCs w:val="28"/>
                          <w:lang w:eastAsia="en-US"/>
                          <w14:ligatures w14:val="standardContextual"/>
                        </w:rPr>
                        <w:t>Expectations on Sports Clubs</w:t>
                      </w:r>
                    </w:p>
                    <w:p w14:paraId="04A3AE89" w14:textId="77777777" w:rsidR="00DD209E" w:rsidRPr="00BF2390" w:rsidRDefault="00DD209E" w:rsidP="00DD209E">
                      <w:pPr>
                        <w:spacing w:after="24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F239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For sports clubs to receive subsidised facility hire, we would expect that all sport club members become members of the CLG (CACSSA in the interim period). Clubs not</w:t>
                      </w:r>
                      <w:r w:rsidRPr="00BF2390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F239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wishing to participate in the new membership will be charged the standard, external facility hire charge.</w:t>
                      </w:r>
                    </w:p>
                    <w:p w14:paraId="166B822F" w14:textId="77777777" w:rsidR="00DD209E" w:rsidRDefault="00DD209E" w:rsidP="00DD209E">
                      <w:pPr>
                        <w:spacing w:after="24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BF2390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Each sports club will be responsible for collecting all information and payment from each of their members and forwarding this to the CLG (CACSSA in the interim period).</w:t>
                      </w:r>
                    </w:p>
                    <w:p w14:paraId="5BDBF06A" w14:textId="77777777" w:rsidR="00DD209E" w:rsidRPr="00BF2390" w:rsidRDefault="00DD209E" w:rsidP="00DD209E">
                      <w:pPr>
                        <w:spacing w:after="240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</w:p>
                    <w:p w14:paraId="0EC39EB1" w14:textId="77777777" w:rsidR="00985D67" w:rsidRPr="002A6CF0" w:rsidRDefault="00985D67" w:rsidP="00985D67">
                      <w:pPr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F96443" w14:textId="09FEA695" w:rsidR="00C57AE9" w:rsidRPr="00D87100" w:rsidRDefault="00C57AE9" w:rsidP="00C57AE9">
      <w:pPr>
        <w:rPr>
          <w:rFonts w:ascii="Century Gothic" w:hAnsi="Century Gothic"/>
          <w:sz w:val="20"/>
          <w:szCs w:val="20"/>
        </w:rPr>
      </w:pPr>
    </w:p>
    <w:p w14:paraId="15884A64" w14:textId="77777777" w:rsidR="00C57AE9" w:rsidRPr="00D87100" w:rsidRDefault="00C57AE9" w:rsidP="00C57AE9">
      <w:pPr>
        <w:rPr>
          <w:rFonts w:ascii="Century Gothic" w:hAnsi="Century Gothic"/>
          <w:sz w:val="20"/>
          <w:szCs w:val="20"/>
        </w:rPr>
      </w:pPr>
    </w:p>
    <w:sectPr w:rsidR="00C57AE9" w:rsidRPr="00D87100" w:rsidSect="00421598">
      <w:headerReference w:type="default" r:id="rId7"/>
      <w:footerReference w:type="default" r:id="rId8"/>
      <w:pgSz w:w="12240" w:h="15840"/>
      <w:pgMar w:top="720" w:right="720" w:bottom="720" w:left="72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4B446" w14:textId="77777777" w:rsidR="0041134C" w:rsidRDefault="0041134C" w:rsidP="00347CAB">
      <w:r>
        <w:separator/>
      </w:r>
    </w:p>
  </w:endnote>
  <w:endnote w:type="continuationSeparator" w:id="0">
    <w:p w14:paraId="280B36E4" w14:textId="77777777" w:rsidR="0041134C" w:rsidRDefault="0041134C" w:rsidP="0034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F782" w14:textId="745D9E38" w:rsidR="00E82EF5" w:rsidRDefault="00E82EF5" w:rsidP="00E82EF5">
    <w:pPr>
      <w:pStyle w:val="Footer"/>
      <w:spacing w:line="276" w:lineRule="auto"/>
    </w:pP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  <w:t xml:space="preserve">Page </w:t>
    </w:r>
    <w:r>
      <w:rPr>
        <w:rFonts w:ascii="Century Gothic" w:hAnsi="Century Gothic"/>
        <w:sz w:val="16"/>
        <w:szCs w:val="16"/>
      </w:rPr>
      <w:fldChar w:fldCharType="begin"/>
    </w:r>
    <w:r>
      <w:rPr>
        <w:rFonts w:ascii="Century Gothic" w:hAnsi="Century Gothic"/>
        <w:sz w:val="16"/>
        <w:szCs w:val="16"/>
      </w:rPr>
      <w:instrText xml:space="preserve"> PAGE </w:instrText>
    </w:r>
    <w:r>
      <w:rPr>
        <w:rFonts w:ascii="Century Gothic" w:hAnsi="Century Gothic"/>
        <w:sz w:val="16"/>
        <w:szCs w:val="16"/>
      </w:rPr>
      <w:fldChar w:fldCharType="separate"/>
    </w:r>
    <w:r>
      <w:rPr>
        <w:rFonts w:ascii="Century Gothic" w:hAnsi="Century Gothic"/>
        <w:sz w:val="16"/>
        <w:szCs w:val="16"/>
      </w:rPr>
      <w:t>3</w:t>
    </w:r>
    <w:r>
      <w:rPr>
        <w:rFonts w:ascii="Century Gothic" w:hAnsi="Century Gothi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CA97" w14:textId="77777777" w:rsidR="0041134C" w:rsidRDefault="0041134C" w:rsidP="00347CAB">
      <w:r>
        <w:separator/>
      </w:r>
    </w:p>
  </w:footnote>
  <w:footnote w:type="continuationSeparator" w:id="0">
    <w:p w14:paraId="273A1BA7" w14:textId="77777777" w:rsidR="0041134C" w:rsidRDefault="0041134C" w:rsidP="00347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0"/>
    </w:tblGrid>
    <w:tr w:rsidR="00580AFD" w:rsidRPr="00097F7F" w14:paraId="633F3710" w14:textId="77777777" w:rsidTr="006D0A80">
      <w:trPr>
        <w:trHeight w:val="864"/>
      </w:trPr>
      <w:tc>
        <w:tcPr>
          <w:tcW w:w="10800" w:type="dxa"/>
          <w:shd w:val="clear" w:color="auto" w:fill="172E46"/>
          <w:vAlign w:val="center"/>
        </w:tcPr>
        <w:p w14:paraId="7476CE3E" w14:textId="315EDCAD" w:rsidR="00A44334" w:rsidRDefault="00A44334" w:rsidP="00A44334">
          <w:pPr>
            <w:pStyle w:val="Header"/>
            <w:rPr>
              <w:rFonts w:ascii="Century Gothic" w:hAnsi="Century Gothic"/>
              <w:b/>
              <w:bCs/>
              <w:color w:val="FFFFFF" w:themeColor="background1"/>
              <w:spacing w:val="30"/>
              <w:sz w:val="40"/>
              <w:szCs w:val="40"/>
            </w:rPr>
          </w:pPr>
          <w:r>
            <w:rPr>
              <w:rFonts w:ascii="Century Gothic" w:hAnsi="Century Gothic"/>
              <w:b/>
              <w:bCs/>
              <w:noProof/>
              <w:color w:val="FFFFFF" w:themeColor="background1"/>
              <w:spacing w:val="30"/>
              <w:sz w:val="40"/>
              <w:szCs w:val="40"/>
            </w:rPr>
            <w:drawing>
              <wp:anchor distT="0" distB="0" distL="114300" distR="114300" simplePos="0" relativeHeight="251658240" behindDoc="0" locked="0" layoutInCell="1" allowOverlap="1" wp14:anchorId="5F4C0584" wp14:editId="12C20354">
                <wp:simplePos x="0" y="0"/>
                <wp:positionH relativeFrom="column">
                  <wp:posOffset>5043170</wp:posOffset>
                </wp:positionH>
                <wp:positionV relativeFrom="paragraph">
                  <wp:posOffset>-1905</wp:posOffset>
                </wp:positionV>
                <wp:extent cx="1738630" cy="636905"/>
                <wp:effectExtent l="0" t="0" r="0" b="0"/>
                <wp:wrapSquare wrapText="bothSides"/>
                <wp:docPr id="16302510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0251041" name="Picture 163025104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8630" cy="63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Century Gothic" w:hAnsi="Century Gothic"/>
              <w:b/>
              <w:bCs/>
              <w:color w:val="FFFFFF" w:themeColor="background1"/>
              <w:spacing w:val="30"/>
              <w:sz w:val="40"/>
              <w:szCs w:val="40"/>
            </w:rPr>
            <w:t>CHELTENHAM SPORTS &amp; LEISURE</w:t>
          </w:r>
        </w:p>
        <w:p w14:paraId="19C986A5" w14:textId="379544A2" w:rsidR="00580AFD" w:rsidRPr="005470B3" w:rsidRDefault="00580AFD" w:rsidP="00A44334">
          <w:pPr>
            <w:pStyle w:val="Header"/>
            <w:rPr>
              <w:rFonts w:ascii="Century Gothic" w:hAnsi="Century Gothic"/>
            </w:rPr>
          </w:pPr>
          <w:r w:rsidRPr="006B760E">
            <w:rPr>
              <w:rFonts w:ascii="Century Gothic" w:hAnsi="Century Gothic"/>
              <w:b/>
              <w:bCs/>
              <w:color w:val="FFFFFF" w:themeColor="background1"/>
              <w:spacing w:val="30"/>
              <w:sz w:val="40"/>
              <w:szCs w:val="40"/>
            </w:rPr>
            <w:t xml:space="preserve">MEMBERSHIP APPLICATION </w:t>
          </w:r>
          <w:r w:rsidRPr="006E3B71">
            <w:rPr>
              <w:rFonts w:ascii="Century Gothic" w:hAnsi="Century Gothic"/>
              <w:b/>
              <w:bCs/>
              <w:color w:val="FFFFFF" w:themeColor="background1"/>
              <w:spacing w:val="30"/>
              <w:sz w:val="40"/>
              <w:szCs w:val="40"/>
            </w:rPr>
            <w:t>FORM</w:t>
          </w:r>
        </w:p>
      </w:tc>
    </w:tr>
  </w:tbl>
  <w:p w14:paraId="0B3059D3" w14:textId="77777777" w:rsidR="00347CAB" w:rsidRPr="007219AF" w:rsidRDefault="00347CAB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82007"/>
    <w:multiLevelType w:val="multilevel"/>
    <w:tmpl w:val="E2B60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730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YxMrIwsQRiC1NTUyUdpeDU4uLM/DyQAsNaAN/lyMosAAAA"/>
  </w:docVars>
  <w:rsids>
    <w:rsidRoot w:val="00A44334"/>
    <w:rsid w:val="000003C0"/>
    <w:rsid w:val="000209B4"/>
    <w:rsid w:val="00040B17"/>
    <w:rsid w:val="0004328B"/>
    <w:rsid w:val="00097F7F"/>
    <w:rsid w:val="000B4A01"/>
    <w:rsid w:val="000D5F6B"/>
    <w:rsid w:val="000E73DB"/>
    <w:rsid w:val="001053F0"/>
    <w:rsid w:val="00116936"/>
    <w:rsid w:val="001326AD"/>
    <w:rsid w:val="001350F9"/>
    <w:rsid w:val="001438F0"/>
    <w:rsid w:val="00172D8F"/>
    <w:rsid w:val="0018345A"/>
    <w:rsid w:val="0019209E"/>
    <w:rsid w:val="001C576C"/>
    <w:rsid w:val="001C60AE"/>
    <w:rsid w:val="001F2DC9"/>
    <w:rsid w:val="001F7999"/>
    <w:rsid w:val="002072F9"/>
    <w:rsid w:val="002078A2"/>
    <w:rsid w:val="00223AF2"/>
    <w:rsid w:val="00234E59"/>
    <w:rsid w:val="00237E98"/>
    <w:rsid w:val="0025798D"/>
    <w:rsid w:val="002D552F"/>
    <w:rsid w:val="002F25B2"/>
    <w:rsid w:val="002F6EFB"/>
    <w:rsid w:val="00305012"/>
    <w:rsid w:val="0031547B"/>
    <w:rsid w:val="00334CA0"/>
    <w:rsid w:val="00337072"/>
    <w:rsid w:val="00347CAB"/>
    <w:rsid w:val="003679B6"/>
    <w:rsid w:val="00370FCC"/>
    <w:rsid w:val="00371B5D"/>
    <w:rsid w:val="003721B8"/>
    <w:rsid w:val="0039171A"/>
    <w:rsid w:val="00393123"/>
    <w:rsid w:val="003D3E28"/>
    <w:rsid w:val="003E3C7E"/>
    <w:rsid w:val="003E6CC1"/>
    <w:rsid w:val="003E7782"/>
    <w:rsid w:val="00410073"/>
    <w:rsid w:val="0041134C"/>
    <w:rsid w:val="00416085"/>
    <w:rsid w:val="00421598"/>
    <w:rsid w:val="0042516B"/>
    <w:rsid w:val="004400B3"/>
    <w:rsid w:val="00455F6D"/>
    <w:rsid w:val="00493DD8"/>
    <w:rsid w:val="004B4165"/>
    <w:rsid w:val="004C47D5"/>
    <w:rsid w:val="004C5CC6"/>
    <w:rsid w:val="004E1347"/>
    <w:rsid w:val="004F7403"/>
    <w:rsid w:val="0052180F"/>
    <w:rsid w:val="005470B3"/>
    <w:rsid w:val="0057049F"/>
    <w:rsid w:val="00580AFD"/>
    <w:rsid w:val="00581F25"/>
    <w:rsid w:val="00590B1B"/>
    <w:rsid w:val="0059633B"/>
    <w:rsid w:val="005A167A"/>
    <w:rsid w:val="005B585C"/>
    <w:rsid w:val="005C078C"/>
    <w:rsid w:val="005D679D"/>
    <w:rsid w:val="00604F46"/>
    <w:rsid w:val="00613CA7"/>
    <w:rsid w:val="00650994"/>
    <w:rsid w:val="006579B0"/>
    <w:rsid w:val="0069428B"/>
    <w:rsid w:val="006B4880"/>
    <w:rsid w:val="006B760E"/>
    <w:rsid w:val="006C15E7"/>
    <w:rsid w:val="006D0860"/>
    <w:rsid w:val="006D0A80"/>
    <w:rsid w:val="006E3B71"/>
    <w:rsid w:val="00700FFA"/>
    <w:rsid w:val="00704900"/>
    <w:rsid w:val="00710E0C"/>
    <w:rsid w:val="007219AF"/>
    <w:rsid w:val="0072672E"/>
    <w:rsid w:val="00741AEC"/>
    <w:rsid w:val="0077054E"/>
    <w:rsid w:val="00772543"/>
    <w:rsid w:val="007902A5"/>
    <w:rsid w:val="007A265E"/>
    <w:rsid w:val="007B4D5A"/>
    <w:rsid w:val="007B5FEB"/>
    <w:rsid w:val="007C2FC4"/>
    <w:rsid w:val="007E4FE5"/>
    <w:rsid w:val="00817663"/>
    <w:rsid w:val="008310F2"/>
    <w:rsid w:val="008358CB"/>
    <w:rsid w:val="00836B70"/>
    <w:rsid w:val="00847E31"/>
    <w:rsid w:val="008500F1"/>
    <w:rsid w:val="00865F35"/>
    <w:rsid w:val="00875677"/>
    <w:rsid w:val="00882D4E"/>
    <w:rsid w:val="00896B5D"/>
    <w:rsid w:val="008A7181"/>
    <w:rsid w:val="008D6E64"/>
    <w:rsid w:val="008E15CA"/>
    <w:rsid w:val="008F6344"/>
    <w:rsid w:val="008F7E69"/>
    <w:rsid w:val="009467F9"/>
    <w:rsid w:val="009807B2"/>
    <w:rsid w:val="00985D67"/>
    <w:rsid w:val="009A5CC7"/>
    <w:rsid w:val="009D3BCE"/>
    <w:rsid w:val="00A43A27"/>
    <w:rsid w:val="00A44334"/>
    <w:rsid w:val="00A52372"/>
    <w:rsid w:val="00A544E3"/>
    <w:rsid w:val="00AA13BC"/>
    <w:rsid w:val="00AB74EE"/>
    <w:rsid w:val="00AD6223"/>
    <w:rsid w:val="00AE3340"/>
    <w:rsid w:val="00B26EA7"/>
    <w:rsid w:val="00B304CA"/>
    <w:rsid w:val="00B72D3C"/>
    <w:rsid w:val="00B83A2C"/>
    <w:rsid w:val="00BA0A75"/>
    <w:rsid w:val="00BA72BD"/>
    <w:rsid w:val="00BC001D"/>
    <w:rsid w:val="00BC1C39"/>
    <w:rsid w:val="00BC20C2"/>
    <w:rsid w:val="00BD584F"/>
    <w:rsid w:val="00BF64D9"/>
    <w:rsid w:val="00C46D34"/>
    <w:rsid w:val="00C57AE9"/>
    <w:rsid w:val="00C62BD6"/>
    <w:rsid w:val="00CA129B"/>
    <w:rsid w:val="00CA4A1E"/>
    <w:rsid w:val="00CC4C11"/>
    <w:rsid w:val="00CE0122"/>
    <w:rsid w:val="00CE23F8"/>
    <w:rsid w:val="00D177E3"/>
    <w:rsid w:val="00D36FDA"/>
    <w:rsid w:val="00D53495"/>
    <w:rsid w:val="00D54F26"/>
    <w:rsid w:val="00D6201A"/>
    <w:rsid w:val="00D87100"/>
    <w:rsid w:val="00D97B7D"/>
    <w:rsid w:val="00DC27CC"/>
    <w:rsid w:val="00DC5D85"/>
    <w:rsid w:val="00DD209E"/>
    <w:rsid w:val="00DD6543"/>
    <w:rsid w:val="00DE11B7"/>
    <w:rsid w:val="00DF0C8E"/>
    <w:rsid w:val="00E039A6"/>
    <w:rsid w:val="00E2344C"/>
    <w:rsid w:val="00E34EA0"/>
    <w:rsid w:val="00E34F76"/>
    <w:rsid w:val="00E70727"/>
    <w:rsid w:val="00E82EF5"/>
    <w:rsid w:val="00EB3054"/>
    <w:rsid w:val="00EC12D8"/>
    <w:rsid w:val="00EE021A"/>
    <w:rsid w:val="00EF5D14"/>
    <w:rsid w:val="00F071FA"/>
    <w:rsid w:val="00F37DD0"/>
    <w:rsid w:val="00F478C1"/>
    <w:rsid w:val="00F640B1"/>
    <w:rsid w:val="00F643E8"/>
    <w:rsid w:val="00FC5CD6"/>
    <w:rsid w:val="00FE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76593"/>
  <w15:chartTrackingRefBased/>
  <w15:docId w15:val="{7BA55B7B-609B-4818-84B8-F20306D1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09E"/>
    <w:pPr>
      <w:spacing w:after="0" w:line="240" w:lineRule="auto"/>
    </w:pPr>
    <w:rPr>
      <w:rFonts w:ascii="Arial" w:eastAsia="Arial" w:hAnsi="Arial" w:cs="Arial"/>
      <w:kern w:val="0"/>
      <w:sz w:val="24"/>
      <w:szCs w:val="24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7CA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47CAB"/>
  </w:style>
  <w:style w:type="paragraph" w:styleId="Footer">
    <w:name w:val="footer"/>
    <w:basedOn w:val="Normal"/>
    <w:link w:val="FooterChar"/>
    <w:unhideWhenUsed/>
    <w:rsid w:val="00347CAB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rsid w:val="00347CAB"/>
  </w:style>
  <w:style w:type="table" w:styleId="TableGrid">
    <w:name w:val="Table Grid"/>
    <w:basedOn w:val="TableNormal"/>
    <w:uiPriority w:val="39"/>
    <w:rsid w:val="00347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6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anw\Downloads\Basic%20Membership%20Application%20Form-02-86enrczgx_171709327506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Membership Application Form-02-86enrczgx_1717093275064</Template>
  <TotalTime>0</TotalTime>
  <Pages>2</Pages>
  <Words>212</Words>
  <Characters>1215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Basic Membership Application Form</vt:lpstr>
    </vt:vector>
  </TitlesOfParts>
  <Manager>Alesha Nasir</Manager>
  <Company>WordLayouts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Membership Application Form</dc:title>
  <dc:subject>Membership Application Forms</dc:subject>
  <dc:creator>Alan Wakefield</dc:creator>
  <cp:keywords>Membership Application Forms</cp:keywords>
  <dc:description>©WordLayouts.com</dc:description>
  <cp:lastModifiedBy>Neville Thomas</cp:lastModifiedBy>
  <cp:revision>2</cp:revision>
  <cp:lastPrinted>2026-03-17T15:03:00Z</cp:lastPrinted>
  <dcterms:created xsi:type="dcterms:W3CDTF">2026-04-09T05:37:00Z</dcterms:created>
  <dcterms:modified xsi:type="dcterms:W3CDTF">2026-04-09T05:37:00Z</dcterms:modified>
</cp:coreProperties>
</file>